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BEABCB" w14:textId="48C7BD11" w:rsidR="00C86C54" w:rsidRDefault="00C86C54" w:rsidP="00C86C54">
      <w:pPr>
        <w:spacing w:line="360" w:lineRule="auto"/>
        <w:ind w:left="7080"/>
        <w:rPr>
          <w:rFonts w:ascii="Arial" w:hAnsi="Arial" w:cs="Arial"/>
          <w:sz w:val="26"/>
          <w:szCs w:val="26"/>
        </w:rPr>
      </w:pPr>
      <w:bookmarkStart w:id="0" w:name="_GoBack"/>
      <w:bookmarkEnd w:id="0"/>
      <w:r>
        <w:rPr>
          <w:rFonts w:ascii="Arial" w:hAnsi="Arial" w:cs="Arial"/>
        </w:rPr>
        <w:t xml:space="preserve">        </w:t>
      </w:r>
      <w:r>
        <w:rPr>
          <w:rFonts w:ascii="Arial" w:hAnsi="Arial" w:cs="Arial"/>
          <w:sz w:val="26"/>
          <w:szCs w:val="26"/>
        </w:rPr>
        <w:t>Rottweil, 02.05.2025</w:t>
      </w:r>
    </w:p>
    <w:p w14:paraId="02D16E41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377F6F7B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Sehr geehrte Mitglieder </w:t>
      </w:r>
    </w:p>
    <w:p w14:paraId="2EE4A08C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des Kirchengemeinderates von St. Maria, Hausen,</w:t>
      </w:r>
    </w:p>
    <w:p w14:paraId="13EFE3B1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74FEC60E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6D00EF3C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es findet am </w:t>
      </w:r>
    </w:p>
    <w:p w14:paraId="57E6BD38" w14:textId="7FA5BDA7" w:rsidR="00C86C54" w:rsidRDefault="00C86C54" w:rsidP="00C86C54">
      <w:pPr>
        <w:spacing w:line="360" w:lineRule="auto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Mittwoch, 21. Mai 2025</w:t>
      </w:r>
    </w:p>
    <w:p w14:paraId="49F5E0E3" w14:textId="061C25B3" w:rsidR="00C86C54" w:rsidRDefault="00C86C54" w:rsidP="00C86C54">
      <w:pPr>
        <w:spacing w:line="360" w:lineRule="auto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um 20.00 Uhr</w:t>
      </w:r>
    </w:p>
    <w:p w14:paraId="78C1529B" w14:textId="77777777" w:rsidR="00C86C54" w:rsidRDefault="00C86C54" w:rsidP="00C86C54">
      <w:pPr>
        <w:spacing w:line="360" w:lineRule="auto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im Gemeindehaus </w:t>
      </w:r>
    </w:p>
    <w:p w14:paraId="2B8B04F6" w14:textId="77777777" w:rsidR="00C86C54" w:rsidRDefault="00C86C54" w:rsidP="00C86C54">
      <w:pPr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0F4A2690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die konstituierende Sitzung des Kirchengemeinderates statt.</w:t>
      </w:r>
    </w:p>
    <w:p w14:paraId="2AB629F2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2973F545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60950F10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Tagesordnung:</w:t>
      </w:r>
      <w:r>
        <w:rPr>
          <w:rFonts w:ascii="Arial" w:hAnsi="Arial" w:cs="Arial"/>
          <w:sz w:val="26"/>
          <w:szCs w:val="26"/>
        </w:rPr>
        <w:tab/>
        <w:t>1. Begrüßung und Impuls</w:t>
      </w:r>
    </w:p>
    <w:p w14:paraId="516FBF17" w14:textId="77777777" w:rsidR="00C86C54" w:rsidRDefault="00C86C54" w:rsidP="00C86C54">
      <w:pPr>
        <w:tabs>
          <w:tab w:val="left" w:pos="2127"/>
        </w:tabs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               </w:t>
      </w:r>
      <w:r>
        <w:rPr>
          <w:rFonts w:ascii="Arial" w:hAnsi="Arial" w:cs="Arial"/>
          <w:sz w:val="26"/>
          <w:szCs w:val="26"/>
        </w:rPr>
        <w:tab/>
        <w:t>2. Verpflichtung der Ratsmitglieder nach § 29 KGO</w:t>
      </w:r>
    </w:p>
    <w:p w14:paraId="4702ACDF" w14:textId="77777777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3. Wahl der Gewählten Vorsitzenden / des Gewählten </w:t>
      </w:r>
    </w:p>
    <w:p w14:paraId="4CAEC6D8" w14:textId="77777777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Vorsitzenden und der Stellvertretung </w:t>
      </w:r>
    </w:p>
    <w:p w14:paraId="680F3285" w14:textId="77777777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4. Wahl der Schriftführerin / des Schriftführers und </w:t>
      </w:r>
    </w:p>
    <w:p w14:paraId="2A12014B" w14:textId="77777777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der Stellvertretung</w:t>
      </w:r>
    </w:p>
    <w:p w14:paraId="151AC432" w14:textId="57035FAD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5. Besetzung der Ausschüsse</w:t>
      </w:r>
    </w:p>
    <w:p w14:paraId="3EE57F57" w14:textId="77777777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- Gemeinsamer Ausschuss in der Seelsorgeeinheit</w:t>
      </w:r>
    </w:p>
    <w:p w14:paraId="055309E5" w14:textId="429E1489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- Gesamtkirchengemeinderat</w:t>
      </w:r>
    </w:p>
    <w:p w14:paraId="5DAF4F23" w14:textId="4586A8E8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- Zukunftsausschuss </w:t>
      </w:r>
    </w:p>
    <w:p w14:paraId="297BCD5B" w14:textId="27E328E8" w:rsidR="00C86C54" w:rsidRDefault="00C86C54" w:rsidP="00C86C54">
      <w:pPr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- Dekanatsrat </w:t>
      </w:r>
    </w:p>
    <w:p w14:paraId="0D81D528" w14:textId="644EF38C" w:rsidR="00C86C54" w:rsidRDefault="00C86C54" w:rsidP="00C86C54">
      <w:pPr>
        <w:tabs>
          <w:tab w:val="left" w:pos="2410"/>
        </w:tabs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- Kontaktperson Kindergarten</w:t>
      </w:r>
    </w:p>
    <w:p w14:paraId="19D0AA3E" w14:textId="43E22092" w:rsidR="00C86C54" w:rsidRDefault="00C86C54" w:rsidP="00C86C54">
      <w:pPr>
        <w:tabs>
          <w:tab w:val="left" w:pos="2410"/>
        </w:tabs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lastRenderedPageBreak/>
        <w:t xml:space="preserve">    - Kontaktperson Jugend</w:t>
      </w:r>
    </w:p>
    <w:p w14:paraId="751FD07B" w14:textId="55084B4B" w:rsidR="00C86C54" w:rsidRDefault="00C86C54" w:rsidP="00C86C54">
      <w:pPr>
        <w:tabs>
          <w:tab w:val="left" w:pos="2410"/>
        </w:tabs>
        <w:spacing w:line="360" w:lineRule="auto"/>
        <w:ind w:left="212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8. Bekanntgaben</w:t>
      </w:r>
    </w:p>
    <w:p w14:paraId="608DF538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41054CF8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0366A7F4" w14:textId="50A50514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Am Ende der Sitzung sind Sie alle eingeladen mit einem Glas Sekt auf unsere gemeinsame Arbeit anzustoßen.</w:t>
      </w:r>
    </w:p>
    <w:p w14:paraId="1445F7A9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</w:p>
    <w:p w14:paraId="5B3AD4D3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Mit freundlichen Grüßen</w:t>
      </w:r>
    </w:p>
    <w:p w14:paraId="7B0398F6" w14:textId="77777777" w:rsidR="00C86C54" w:rsidRDefault="00C86C54" w:rsidP="00C86C54">
      <w:p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Timo Weber, Pfarrer</w:t>
      </w:r>
    </w:p>
    <w:p w14:paraId="54100E4D" w14:textId="77777777" w:rsidR="00C86C54" w:rsidRDefault="00C86C54" w:rsidP="00C86C54">
      <w:pPr>
        <w:rPr>
          <w:rFonts w:ascii="Arial" w:hAnsi="Arial" w:cs="Arial"/>
        </w:rPr>
      </w:pPr>
    </w:p>
    <w:p w14:paraId="07018069" w14:textId="77777777" w:rsidR="00C86C54" w:rsidRDefault="00C86C54" w:rsidP="00C86C54">
      <w:pPr>
        <w:rPr>
          <w:rFonts w:ascii="Arial" w:hAnsi="Arial" w:cs="Arial"/>
        </w:rPr>
      </w:pPr>
    </w:p>
    <w:p w14:paraId="5FA7E6DA" w14:textId="77777777" w:rsidR="00C86C54" w:rsidRDefault="00C86C54" w:rsidP="00C86C54">
      <w:pPr>
        <w:rPr>
          <w:rFonts w:ascii="Arial" w:hAnsi="Arial" w:cs="Arial"/>
        </w:rPr>
      </w:pPr>
    </w:p>
    <w:p w14:paraId="47502791" w14:textId="77777777" w:rsidR="00C86C54" w:rsidRDefault="00C86C54" w:rsidP="00C86C54">
      <w:pPr>
        <w:rPr>
          <w:rFonts w:ascii="Arial" w:hAnsi="Arial" w:cs="Arial"/>
        </w:rPr>
      </w:pPr>
    </w:p>
    <w:p w14:paraId="690AAE81" w14:textId="77777777" w:rsidR="00C86C54" w:rsidRDefault="00C86C54" w:rsidP="00C86C54">
      <w:pPr>
        <w:rPr>
          <w:rFonts w:ascii="Arial" w:hAnsi="Arial" w:cs="Arial"/>
        </w:rPr>
      </w:pPr>
    </w:p>
    <w:p w14:paraId="59D579FB" w14:textId="77777777" w:rsidR="00C86C54" w:rsidRDefault="00C86C54" w:rsidP="00C86C54">
      <w:pPr>
        <w:rPr>
          <w:rFonts w:ascii="Arial" w:hAnsi="Arial" w:cs="Arial"/>
        </w:rPr>
      </w:pPr>
    </w:p>
    <w:p w14:paraId="6DB57A55" w14:textId="77777777" w:rsidR="00C86C54" w:rsidRDefault="00C86C54" w:rsidP="00C86C54">
      <w:pPr>
        <w:rPr>
          <w:rFonts w:ascii="Arial" w:hAnsi="Arial" w:cs="Arial"/>
        </w:rPr>
      </w:pPr>
    </w:p>
    <w:p w14:paraId="6622FB26" w14:textId="77777777" w:rsidR="00C86C54" w:rsidRDefault="00C86C54" w:rsidP="00C86C54">
      <w:pPr>
        <w:rPr>
          <w:rFonts w:ascii="Arial" w:hAnsi="Arial" w:cs="Arial"/>
        </w:rPr>
      </w:pPr>
    </w:p>
    <w:p w14:paraId="6709CCC6" w14:textId="77777777" w:rsidR="00C86C54" w:rsidRDefault="00C86C54" w:rsidP="00C86C54">
      <w:pPr>
        <w:rPr>
          <w:rFonts w:ascii="Arial" w:hAnsi="Arial" w:cs="Arial"/>
        </w:rPr>
      </w:pPr>
    </w:p>
    <w:p w14:paraId="7E01BE50" w14:textId="77777777" w:rsidR="00C86C54" w:rsidRDefault="00C86C54" w:rsidP="00C86C54">
      <w:pPr>
        <w:rPr>
          <w:rFonts w:ascii="Arial" w:hAnsi="Arial" w:cs="Arial"/>
        </w:rPr>
      </w:pPr>
    </w:p>
    <w:p w14:paraId="23EF02F8" w14:textId="77777777" w:rsidR="00C86C54" w:rsidRDefault="00C86C54" w:rsidP="00C86C54">
      <w:pPr>
        <w:ind w:left="567"/>
        <w:rPr>
          <w:rFonts w:ascii="Arial" w:hAnsi="Arial" w:cs="Arial"/>
        </w:rPr>
      </w:pPr>
    </w:p>
    <w:p w14:paraId="235199F8" w14:textId="77777777" w:rsidR="00C86C54" w:rsidRDefault="00C86C54" w:rsidP="00C86C54"/>
    <w:p w14:paraId="4E3AF37F" w14:textId="77777777" w:rsidR="0013734C" w:rsidRDefault="0013734C" w:rsidP="0013734C">
      <w:pPr>
        <w:rPr>
          <w:rFonts w:ascii="Arial" w:hAnsi="Arial" w:cs="Arial"/>
        </w:rPr>
      </w:pPr>
    </w:p>
    <w:p w14:paraId="469C1BF0" w14:textId="77777777" w:rsidR="0013734C" w:rsidRDefault="0013734C" w:rsidP="0013734C">
      <w:pPr>
        <w:rPr>
          <w:rFonts w:ascii="Arial" w:hAnsi="Arial" w:cs="Arial"/>
        </w:rPr>
      </w:pPr>
    </w:p>
    <w:p w14:paraId="6DE8A6FE" w14:textId="77777777" w:rsidR="0013734C" w:rsidRDefault="0013734C" w:rsidP="0013734C">
      <w:pPr>
        <w:rPr>
          <w:rFonts w:ascii="Arial" w:hAnsi="Arial" w:cs="Arial"/>
        </w:rPr>
      </w:pPr>
    </w:p>
    <w:p w14:paraId="115B5231" w14:textId="77777777" w:rsidR="0013734C" w:rsidRDefault="0013734C" w:rsidP="0013734C">
      <w:pPr>
        <w:rPr>
          <w:rFonts w:ascii="Arial" w:hAnsi="Arial" w:cs="Arial"/>
        </w:rPr>
      </w:pPr>
    </w:p>
    <w:p w14:paraId="776CD546" w14:textId="77777777" w:rsidR="0013734C" w:rsidRDefault="0013734C" w:rsidP="0013734C">
      <w:pPr>
        <w:rPr>
          <w:rFonts w:ascii="Arial" w:hAnsi="Arial" w:cs="Arial"/>
        </w:rPr>
      </w:pPr>
    </w:p>
    <w:p w14:paraId="253ED677" w14:textId="77777777" w:rsidR="0013734C" w:rsidRDefault="0013734C" w:rsidP="0013734C">
      <w:pPr>
        <w:rPr>
          <w:rFonts w:ascii="Arial" w:hAnsi="Arial" w:cs="Arial"/>
        </w:rPr>
      </w:pPr>
    </w:p>
    <w:p w14:paraId="76B66CC4" w14:textId="77777777" w:rsidR="0013734C" w:rsidRDefault="0013734C" w:rsidP="0013734C">
      <w:pPr>
        <w:rPr>
          <w:rFonts w:ascii="Arial" w:hAnsi="Arial" w:cs="Arial"/>
        </w:rPr>
      </w:pPr>
    </w:p>
    <w:p w14:paraId="4F779DBA" w14:textId="77777777" w:rsidR="0013734C" w:rsidRDefault="0013734C" w:rsidP="0013734C">
      <w:pPr>
        <w:rPr>
          <w:rFonts w:ascii="Arial" w:hAnsi="Arial" w:cs="Arial"/>
        </w:rPr>
      </w:pPr>
    </w:p>
    <w:p w14:paraId="3AEAD298" w14:textId="77777777" w:rsidR="0013734C" w:rsidRDefault="0013734C" w:rsidP="0013734C">
      <w:pPr>
        <w:rPr>
          <w:rFonts w:ascii="Arial" w:hAnsi="Arial" w:cs="Arial"/>
        </w:rPr>
      </w:pPr>
    </w:p>
    <w:p w14:paraId="5D9DEBE1" w14:textId="77777777" w:rsidR="0013734C" w:rsidRDefault="0013734C" w:rsidP="0013734C">
      <w:pPr>
        <w:rPr>
          <w:rFonts w:ascii="Arial" w:hAnsi="Arial" w:cs="Arial"/>
        </w:rPr>
      </w:pPr>
    </w:p>
    <w:p w14:paraId="0E6F0EB4" w14:textId="77777777" w:rsidR="0013734C" w:rsidRDefault="0013734C" w:rsidP="0013734C">
      <w:pPr>
        <w:rPr>
          <w:rFonts w:ascii="Arial" w:hAnsi="Arial" w:cs="Arial"/>
        </w:rPr>
      </w:pPr>
    </w:p>
    <w:p w14:paraId="5593BB73" w14:textId="77777777" w:rsidR="0013734C" w:rsidRDefault="0013734C" w:rsidP="0013734C">
      <w:pPr>
        <w:rPr>
          <w:rFonts w:ascii="Arial" w:hAnsi="Arial" w:cs="Arial"/>
        </w:rPr>
      </w:pPr>
    </w:p>
    <w:p w14:paraId="1F8AFD20" w14:textId="77777777" w:rsidR="0013734C" w:rsidRDefault="0013734C" w:rsidP="0013734C">
      <w:pPr>
        <w:rPr>
          <w:rFonts w:ascii="Arial" w:hAnsi="Arial" w:cs="Arial"/>
        </w:rPr>
      </w:pPr>
    </w:p>
    <w:p w14:paraId="321D8001" w14:textId="77777777" w:rsidR="0013734C" w:rsidRDefault="0013734C" w:rsidP="0013734C">
      <w:pPr>
        <w:rPr>
          <w:rFonts w:ascii="Arial" w:hAnsi="Arial" w:cs="Arial"/>
        </w:rPr>
      </w:pPr>
    </w:p>
    <w:p w14:paraId="30C475DD" w14:textId="77777777" w:rsidR="0013734C" w:rsidRDefault="0013734C" w:rsidP="0013734C">
      <w:pPr>
        <w:ind w:left="567"/>
        <w:rPr>
          <w:rFonts w:ascii="Arial" w:hAnsi="Arial" w:cs="Arial"/>
        </w:rPr>
      </w:pPr>
    </w:p>
    <w:p w14:paraId="7BEA6E68" w14:textId="77777777" w:rsidR="0013734C" w:rsidRPr="00A903DF" w:rsidRDefault="0013734C" w:rsidP="0013734C"/>
    <w:sectPr w:rsidR="0013734C" w:rsidRPr="00A903DF" w:rsidSect="0013734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2552" w:right="851" w:bottom="2268" w:left="1134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05D654" w14:textId="77777777" w:rsidR="00BA34CC" w:rsidRDefault="00BA34CC">
      <w:r>
        <w:separator/>
      </w:r>
    </w:p>
  </w:endnote>
  <w:endnote w:type="continuationSeparator" w:id="0">
    <w:p w14:paraId="1D91417F" w14:textId="77777777" w:rsidR="00BA34CC" w:rsidRDefault="00BA3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8FDA49" w14:textId="77777777" w:rsidR="0013734C" w:rsidRDefault="001373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ABD725" w14:textId="77777777" w:rsidR="0013734C" w:rsidRDefault="0013734C">
    <w:pPr>
      <w:pStyle w:val="Fuzeile"/>
      <w:rPr>
        <w:noProof/>
        <w:lang w:eastAsia="de-DE"/>
      </w:rPr>
    </w:pPr>
  </w:p>
  <w:p w14:paraId="456992DD" w14:textId="77777777" w:rsidR="0013734C" w:rsidRDefault="00745655" w:rsidP="0013734C">
    <w:pPr>
      <w:pStyle w:val="Fuzeile"/>
      <w:ind w:hanging="1134"/>
    </w:pPr>
    <w:r>
      <w:rPr>
        <w:noProof/>
        <w:lang w:eastAsia="de-DE"/>
      </w:rPr>
      <w:drawing>
        <wp:inline distT="0" distB="0" distL="0" distR="0" wp14:anchorId="435933D7" wp14:editId="5026A036">
          <wp:extent cx="6421755" cy="1435100"/>
          <wp:effectExtent l="0" t="0" r="0" b="0"/>
          <wp:docPr id="2" name="Bild 4" descr="kirchengemeinde_Auferstehung_christi_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4" descr="kirchengemeinde_Auferstehung_christi_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1755" cy="1435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35B4F0" w14:textId="77777777" w:rsidR="0013734C" w:rsidRDefault="001373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4C75BF" w14:textId="77777777" w:rsidR="00BA34CC" w:rsidRDefault="00BA34CC">
      <w:r>
        <w:separator/>
      </w:r>
    </w:p>
  </w:footnote>
  <w:footnote w:type="continuationSeparator" w:id="0">
    <w:p w14:paraId="6AA00D20" w14:textId="77777777" w:rsidR="00BA34CC" w:rsidRDefault="00BA34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883D00" w14:textId="77777777" w:rsidR="0013734C" w:rsidRDefault="0013734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F40B63" w14:textId="77777777" w:rsidR="0013734C" w:rsidRDefault="00745655" w:rsidP="0013734C">
    <w:pPr>
      <w:pStyle w:val="Kopfzeile"/>
      <w:ind w:right="-1417" w:hanging="1134"/>
    </w:pPr>
    <w:r>
      <w:rPr>
        <w:noProof/>
        <w:lang w:eastAsia="de-DE"/>
      </w:rPr>
      <w:drawing>
        <wp:inline distT="0" distB="0" distL="0" distR="0" wp14:anchorId="05B3DF23" wp14:editId="6084024D">
          <wp:extent cx="6804660" cy="1308100"/>
          <wp:effectExtent l="0" t="0" r="0" b="6350"/>
          <wp:docPr id="1" name="Bild 5" descr="kirchengemeinde_Auferstehung_christi_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kirchengemeinde_Auferstehung_christi_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04660" cy="1308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50E229" w14:textId="77777777" w:rsidR="0013734C" w:rsidRDefault="0013734C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C54"/>
    <w:rsid w:val="0013734C"/>
    <w:rsid w:val="001B6213"/>
    <w:rsid w:val="00277874"/>
    <w:rsid w:val="003570A5"/>
    <w:rsid w:val="00493DFD"/>
    <w:rsid w:val="004A12ED"/>
    <w:rsid w:val="00745655"/>
    <w:rsid w:val="00BA34CC"/>
    <w:rsid w:val="00C86C54"/>
    <w:rsid w:val="00DE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2496C46"/>
  <w15:docId w15:val="{88D2AC2B-5CF9-496D-8D56-D73195FA7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86C54"/>
    <w:rPr>
      <w:rFonts w:ascii="Times New Roman" w:eastAsia="Times New Roman" w:hAnsi="Times New Roman"/>
    </w:rPr>
  </w:style>
  <w:style w:type="paragraph" w:styleId="berschrift4">
    <w:name w:val="heading 4"/>
    <w:basedOn w:val="Standard"/>
    <w:next w:val="Standard"/>
    <w:link w:val="berschrift4Zchn"/>
    <w:qFormat/>
    <w:rsid w:val="00257E94"/>
    <w:pPr>
      <w:keepNext/>
      <w:outlineLvl w:val="3"/>
    </w:pPr>
    <w:rPr>
      <w:rFonts w:ascii="Arial" w:hAnsi="Arial"/>
      <w:sz w:val="24"/>
    </w:rPr>
  </w:style>
  <w:style w:type="paragraph" w:styleId="berschrift5">
    <w:name w:val="heading 5"/>
    <w:basedOn w:val="Standard"/>
    <w:next w:val="Standard"/>
    <w:link w:val="berschrift5Zchn"/>
    <w:qFormat/>
    <w:rsid w:val="00257E94"/>
    <w:pPr>
      <w:keepNext/>
      <w:outlineLvl w:val="4"/>
    </w:pPr>
    <w:rPr>
      <w:rFonts w:ascii="Arial" w:hAnsi="Arial"/>
      <w:b/>
      <w:sz w:val="24"/>
    </w:rPr>
  </w:style>
  <w:style w:type="paragraph" w:styleId="berschrift8">
    <w:name w:val="heading 8"/>
    <w:basedOn w:val="Standard"/>
    <w:next w:val="Standard"/>
    <w:link w:val="berschrift8Zchn"/>
    <w:qFormat/>
    <w:rsid w:val="00257E94"/>
    <w:pPr>
      <w:keepNext/>
      <w:outlineLvl w:val="7"/>
    </w:pPr>
    <w:rPr>
      <w:rFonts w:ascii="Arial" w:hAnsi="Arial"/>
      <w:color w:val="FF0000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unhideWhenUsed/>
    <w:rsid w:val="00493DFD"/>
    <w:pPr>
      <w:tabs>
        <w:tab w:val="center" w:pos="4536"/>
        <w:tab w:val="right" w:pos="9072"/>
      </w:tabs>
    </w:pPr>
    <w:rPr>
      <w:rFonts w:ascii="Cambria" w:eastAsia="Cambria" w:hAnsi="Cambria"/>
      <w:sz w:val="24"/>
      <w:szCs w:val="24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493DFD"/>
  </w:style>
  <w:style w:type="paragraph" w:styleId="Fuzeile">
    <w:name w:val="footer"/>
    <w:basedOn w:val="Standard"/>
    <w:link w:val="FuzeileZchn"/>
    <w:uiPriority w:val="99"/>
    <w:semiHidden/>
    <w:unhideWhenUsed/>
    <w:rsid w:val="00493DFD"/>
    <w:pPr>
      <w:tabs>
        <w:tab w:val="center" w:pos="4536"/>
        <w:tab w:val="right" w:pos="9072"/>
      </w:tabs>
    </w:pPr>
    <w:rPr>
      <w:rFonts w:ascii="Cambria" w:eastAsia="Cambria" w:hAnsi="Cambria"/>
      <w:sz w:val="24"/>
      <w:szCs w:val="2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493DFD"/>
  </w:style>
  <w:style w:type="character" w:customStyle="1" w:styleId="berschrift4Zchn">
    <w:name w:val="Überschrift 4 Zchn"/>
    <w:basedOn w:val="Absatz-Standardschriftart"/>
    <w:link w:val="berschrift4"/>
    <w:rsid w:val="00257E94"/>
    <w:rPr>
      <w:rFonts w:ascii="Arial" w:eastAsia="Times New Roman" w:hAnsi="Arial" w:cs="Times New Roman"/>
      <w:szCs w:val="20"/>
      <w:lang w:eastAsia="de-DE"/>
    </w:rPr>
  </w:style>
  <w:style w:type="character" w:customStyle="1" w:styleId="berschrift5Zchn">
    <w:name w:val="Überschrift 5 Zchn"/>
    <w:basedOn w:val="Absatz-Standardschriftart"/>
    <w:link w:val="berschrift5"/>
    <w:rsid w:val="00257E94"/>
    <w:rPr>
      <w:rFonts w:ascii="Arial" w:eastAsia="Times New Roman" w:hAnsi="Arial" w:cs="Times New Roman"/>
      <w:b/>
      <w:szCs w:val="20"/>
      <w:lang w:eastAsia="de-DE"/>
    </w:rPr>
  </w:style>
  <w:style w:type="character" w:customStyle="1" w:styleId="berschrift8Zchn">
    <w:name w:val="Überschrift 8 Zchn"/>
    <w:basedOn w:val="Absatz-Standardschriftart"/>
    <w:link w:val="berschrift8"/>
    <w:rsid w:val="00257E94"/>
    <w:rPr>
      <w:rFonts w:ascii="Arial" w:eastAsia="Times New Roman" w:hAnsi="Arial" w:cs="Times New Roman"/>
      <w:color w:val="FF0000"/>
      <w:szCs w:val="20"/>
      <w:lang w:eastAsia="de-DE"/>
    </w:rPr>
  </w:style>
  <w:style w:type="paragraph" w:customStyle="1" w:styleId="NormalParagraphStyle">
    <w:name w:val="NormalParagraphStyle"/>
    <w:basedOn w:val="Standard"/>
    <w:rsid w:val="00257E94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70A5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70A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99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Eigene%20Dateien\Briefk&#246;pfe%20SE\Sankt%20Maria%20Hausen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Sankt Maria Hausen.dotx</Template>
  <TotalTime>0</TotalTime>
  <Pages>2</Pages>
  <Words>128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 Weber</dc:creator>
  <cp:lastModifiedBy>Mitarbeiter</cp:lastModifiedBy>
  <cp:revision>2</cp:revision>
  <cp:lastPrinted>2025-05-05T08:41:00Z</cp:lastPrinted>
  <dcterms:created xsi:type="dcterms:W3CDTF">2025-05-05T08:42:00Z</dcterms:created>
  <dcterms:modified xsi:type="dcterms:W3CDTF">2025-05-05T08:42:00Z</dcterms:modified>
</cp:coreProperties>
</file>